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13232" w14:textId="0C22CD8A" w:rsidR="00275260" w:rsidRDefault="00A72A77" w:rsidP="00AF1A52">
      <w:pPr>
        <w:pStyle w:val="Heading1"/>
      </w:pPr>
      <w:r>
        <w:t xml:space="preserve">Information About General Hypnotherapy </w:t>
      </w:r>
    </w:p>
    <w:p w14:paraId="2652F819" w14:textId="63690CD8" w:rsidR="005D797B" w:rsidRDefault="001D3916" w:rsidP="005D797B">
      <w:pPr>
        <w:pStyle w:val="ListNumber"/>
      </w:pPr>
      <w:r>
        <w:rPr>
          <w:rFonts w:eastAsiaTheme="majorEastAsia"/>
        </w:rPr>
        <w:t xml:space="preserve">What </w:t>
      </w:r>
      <w:r w:rsidR="00A72A77">
        <w:rPr>
          <w:rFonts w:eastAsiaTheme="majorEastAsia"/>
        </w:rPr>
        <w:t>D</w:t>
      </w:r>
      <w:r>
        <w:rPr>
          <w:rFonts w:eastAsiaTheme="majorEastAsia"/>
        </w:rPr>
        <w:t xml:space="preserve">o Hypnotherapists </w:t>
      </w:r>
      <w:r w:rsidR="00A72A77">
        <w:rPr>
          <w:rFonts w:eastAsiaTheme="majorEastAsia"/>
        </w:rPr>
        <w:t>D</w:t>
      </w:r>
      <w:r>
        <w:rPr>
          <w:rFonts w:eastAsiaTheme="majorEastAsia"/>
        </w:rPr>
        <w:t>o?</w:t>
      </w:r>
    </w:p>
    <w:p w14:paraId="2BB58510" w14:textId="77777777" w:rsidR="001D3916" w:rsidRPr="001D3916" w:rsidRDefault="001D3916" w:rsidP="001D3916">
      <w:r w:rsidRPr="001D3916">
        <w:t>Hypnotherapists consult with clients to understand the nature of their issue. Then, they use a range of techniques to guide clients into a deeply relaxed, trance-like state. In this state, they can turn deeply inward to access tools to help them change behaviors or better their lives. Some applications for hypnotherapy include helping clients quit smoking, lose weight, overcome anxiety, or perform better athletically. It's important to note that hypnotherapists, unlike medical doctors or psychiatrists, don't diagnose or treat any medical or psychological disorder.</w:t>
      </w:r>
    </w:p>
    <w:p w14:paraId="37BCE443" w14:textId="404EEAD2" w:rsidR="001D3916" w:rsidRDefault="001D3916" w:rsidP="001D3916">
      <w:pPr>
        <w:pStyle w:val="ListNumber"/>
        <w:rPr>
          <w:rFonts w:eastAsiaTheme="majorEastAsia"/>
          <w:bCs/>
        </w:rPr>
      </w:pPr>
      <w:r>
        <w:rPr>
          <w:rFonts w:eastAsiaTheme="majorEastAsia"/>
        </w:rPr>
        <w:t xml:space="preserve">What </w:t>
      </w:r>
      <w:r w:rsidRPr="001D3916">
        <w:rPr>
          <w:rFonts w:eastAsiaTheme="majorEastAsia"/>
          <w:bCs/>
        </w:rPr>
        <w:t>Degree Do You Need to Become a Hypnotherapist?</w:t>
      </w:r>
    </w:p>
    <w:p w14:paraId="2F72D3F7" w14:textId="77777777" w:rsidR="00A72A77" w:rsidRPr="001D3916" w:rsidRDefault="00A72A77" w:rsidP="00A72A77">
      <w:r w:rsidRPr="001D3916">
        <w:t>While there's no degree required to become a hypnotherapist, many in the industry do hold a postsecondary degree in a related field. To become a hypnotherapist, most go to a hypnotherapy school and learn several techniques for putting people into a deep, hypnotic state (and how to speak to them when they're 'under'). Most schools assign homework, too, such as practicing hypnotizing everyone you know.</w:t>
      </w:r>
    </w:p>
    <w:p w14:paraId="5CF4BDD3" w14:textId="79F5EB44" w:rsidR="005D797B" w:rsidRDefault="00A72A77" w:rsidP="00A72A77">
      <w:pPr>
        <w:pStyle w:val="ListNumber"/>
      </w:pPr>
      <w:r>
        <w:t xml:space="preserve">Do You Need </w:t>
      </w:r>
      <w:proofErr w:type="gramStart"/>
      <w:r>
        <w:t>To</w:t>
      </w:r>
      <w:proofErr w:type="gramEnd"/>
      <w:r>
        <w:t xml:space="preserve"> Be Certified?</w:t>
      </w:r>
    </w:p>
    <w:p w14:paraId="02B6E38F" w14:textId="77777777" w:rsidR="00A72A77" w:rsidRPr="001D3916" w:rsidRDefault="00A72A77" w:rsidP="00A72A77">
      <w:r w:rsidRPr="001D3916">
        <w:t>The field of hypnotherapy is self-</w:t>
      </w:r>
      <w:proofErr w:type="gramStart"/>
      <w:r w:rsidRPr="001D3916">
        <w:t>regulated</w:t>
      </w:r>
      <w:proofErr w:type="gramEnd"/>
      <w:r w:rsidRPr="001D3916">
        <w:t xml:space="preserve"> so certification is voluntary. The National Board for Certified Clinical Hypnotherapists is one of the more respected certification organizations. It sets forth a variety of standards for certification including these: candidates must have a graduate degree in an appropriate discipline and complete 50 hours of coursework in hypnotherapy. Hypnotherapists can advance their careers by obtaining a diplomate -- this requires three years and 150 hours of treating clients -- or becoming a fellow by being in practice for three years and logging 250 hours of relevant hypnotherapy with clients.</w:t>
      </w:r>
    </w:p>
    <w:p w14:paraId="34232204" w14:textId="144939CA" w:rsidR="005D797B" w:rsidRPr="007D4434" w:rsidRDefault="00A72A77" w:rsidP="005D797B">
      <w:pPr>
        <w:pStyle w:val="ListNumber"/>
      </w:pPr>
      <w:r>
        <w:rPr>
          <w:rFonts w:eastAsiaTheme="majorEastAsia"/>
        </w:rPr>
        <w:t xml:space="preserve">What Skills Do You Need </w:t>
      </w:r>
      <w:proofErr w:type="gramStart"/>
      <w:r>
        <w:rPr>
          <w:rFonts w:eastAsiaTheme="majorEastAsia"/>
        </w:rPr>
        <w:t>To</w:t>
      </w:r>
      <w:proofErr w:type="gramEnd"/>
      <w:r>
        <w:rPr>
          <w:rFonts w:eastAsiaTheme="majorEastAsia"/>
        </w:rPr>
        <w:t xml:space="preserve"> Become A Hypnotherapist?</w:t>
      </w:r>
    </w:p>
    <w:p w14:paraId="6DD66646" w14:textId="2E33E2A1" w:rsidR="001D3916" w:rsidRDefault="00556395" w:rsidP="00A72A77">
      <w:sdt>
        <w:sdtPr>
          <w:alias w:val="Secretary name:"/>
          <w:tag w:val="Secretary name:"/>
          <w:id w:val="-969588454"/>
          <w:placeholder>
            <w:docPart w:val="C273CA8ED163463689ABEEFE9DD0F5D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A72A77" w:rsidRPr="007B2549">
            <w:t>Secretary Name</w:t>
          </w:r>
        </w:sdtContent>
      </w:sdt>
      <w:r w:rsidR="00A72A77" w:rsidRPr="001D3916">
        <w:t xml:space="preserve">With training, almost anyone can learn to hypnotize another person. However, it takes a specific set of skills to be successful as a hypnotherapist. Being able to communicate effectively is incredibly important. As a hypnotherapist, you'll have to listen to your clients' problems, respond in ways that demonstrate compassion and do follow-ups to gauge their progress. A client may come to you with a phobia that seems irrational, but you need to treat it with an open mind, consistent </w:t>
      </w:r>
      <w:proofErr w:type="gramStart"/>
      <w:r w:rsidR="00A72A77" w:rsidRPr="001D3916">
        <w:t>professionalism</w:t>
      </w:r>
      <w:proofErr w:type="gramEnd"/>
      <w:r w:rsidR="00A72A77" w:rsidRPr="001D3916">
        <w:t xml:space="preserve"> and a deep caring for the person you're helping.</w:t>
      </w:r>
    </w:p>
    <w:sectPr w:rsidR="001D3916" w:rsidSect="00015440">
      <w:headerReference w:type="even" r:id="rId12"/>
      <w:headerReference w:type="default" r:id="rId13"/>
      <w:footerReference w:type="even" r:id="rId14"/>
      <w:footerReference w:type="default" r:id="rId15"/>
      <w:headerReference w:type="first" r:id="rId16"/>
      <w:footerReference w:type="first" r:id="rId17"/>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5046" w14:textId="77777777" w:rsidR="00556395" w:rsidRDefault="00556395" w:rsidP="001E7D29">
      <w:pPr>
        <w:spacing w:after="0" w:line="240" w:lineRule="auto"/>
      </w:pPr>
      <w:r>
        <w:separator/>
      </w:r>
    </w:p>
  </w:endnote>
  <w:endnote w:type="continuationSeparator" w:id="0">
    <w:p w14:paraId="523ACDFA" w14:textId="77777777" w:rsidR="00556395" w:rsidRDefault="00556395"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908A" w14:textId="77777777" w:rsidR="00A72A77" w:rsidRDefault="00A7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7202" w14:textId="77777777" w:rsidR="00A72A77" w:rsidRDefault="00A7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03C7B" w14:textId="77777777" w:rsidR="00A72A77" w:rsidRDefault="00A7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07525" w14:textId="77777777" w:rsidR="00556395" w:rsidRDefault="00556395" w:rsidP="001E7D29">
      <w:pPr>
        <w:spacing w:after="0" w:line="240" w:lineRule="auto"/>
      </w:pPr>
      <w:r>
        <w:separator/>
      </w:r>
    </w:p>
  </w:footnote>
  <w:footnote w:type="continuationSeparator" w:id="0">
    <w:p w14:paraId="58D26F34" w14:textId="77777777" w:rsidR="00556395" w:rsidRDefault="00556395"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9FA9" w14:textId="77777777" w:rsidR="00A72A77" w:rsidRDefault="00A7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EDE2" w14:textId="702DF59E"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3EF30F4C" wp14:editId="0D9EBB8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3CD861F" id="Group 3" o:spid="_x0000_s1026" alt="&quot;&quot;"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14:paraId="6A5A7927" w14:textId="77777777" w:rsidTr="00015440">
      <w:trPr>
        <w:jc w:val="right"/>
      </w:trPr>
      <w:tc>
        <w:tcPr>
          <w:tcW w:w="432" w:type="dxa"/>
          <w:vAlign w:val="bottom"/>
        </w:tcPr>
        <w:p w14:paraId="14A7CA0D" w14:textId="77777777" w:rsidR="00066754" w:rsidRPr="00812880" w:rsidRDefault="00066754" w:rsidP="00812880">
          <w:pPr>
            <w:pStyle w:val="Header"/>
          </w:pPr>
          <w:r w:rsidRPr="00812880">
            <w:rPr>
              <w:noProof/>
            </w:rPr>
            <w:drawing>
              <wp:inline distT="0" distB="0" distL="0" distR="0" wp14:anchorId="4F07E3DB" wp14:editId="7CBD2431">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03FF0B20" w14:textId="1E39AC40" w:rsidR="00066754" w:rsidRPr="00812880" w:rsidRDefault="00A72A77" w:rsidP="00812880">
          <w:pPr>
            <w:pStyle w:val="Header"/>
          </w:pPr>
          <w:r>
            <w:rPr>
              <w:rStyle w:val="Strong"/>
            </w:rPr>
            <w:t>Christine Knight, QHHT Level II</w:t>
          </w:r>
        </w:p>
      </w:tc>
    </w:tr>
    <w:tr w:rsidR="00066754" w:rsidRPr="00812880" w14:paraId="6A3754B9" w14:textId="77777777" w:rsidTr="00015440">
      <w:trPr>
        <w:jc w:val="right"/>
      </w:trPr>
      <w:tc>
        <w:tcPr>
          <w:tcW w:w="432" w:type="dxa"/>
          <w:vAlign w:val="bottom"/>
        </w:tcPr>
        <w:p w14:paraId="2BE6C5A7" w14:textId="77777777" w:rsidR="00066754" w:rsidRPr="00812880" w:rsidRDefault="00066754" w:rsidP="00812880">
          <w:pPr>
            <w:pStyle w:val="Header"/>
          </w:pPr>
          <w:r w:rsidRPr="00812880">
            <w:rPr>
              <w:noProof/>
            </w:rPr>
            <w:drawing>
              <wp:inline distT="0" distB="0" distL="0" distR="0" wp14:anchorId="7F22719F" wp14:editId="676DCA7C">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F397481" w14:textId="09CC3B65" w:rsidR="00066754" w:rsidRPr="00812880" w:rsidRDefault="00A72A77" w:rsidP="00812880">
          <w:pPr>
            <w:pStyle w:val="Header"/>
          </w:pPr>
          <w:r>
            <w:rPr>
              <w:rStyle w:val="Strong"/>
            </w:rPr>
            <w:t>Certified since 2013</w:t>
          </w:r>
        </w:p>
      </w:tc>
    </w:tr>
    <w:tr w:rsidR="00066754" w:rsidRPr="00812880" w14:paraId="1546EE98" w14:textId="77777777" w:rsidTr="00015440">
      <w:trPr>
        <w:jc w:val="right"/>
      </w:trPr>
      <w:tc>
        <w:tcPr>
          <w:tcW w:w="432" w:type="dxa"/>
          <w:vAlign w:val="bottom"/>
        </w:tcPr>
        <w:p w14:paraId="67BA3192" w14:textId="77777777" w:rsidR="00066754" w:rsidRPr="00812880" w:rsidRDefault="00066754" w:rsidP="00812880">
          <w:pPr>
            <w:pStyle w:val="Header"/>
          </w:pPr>
          <w:r w:rsidRPr="00812880">
            <w:rPr>
              <w:noProof/>
            </w:rPr>
            <w:drawing>
              <wp:inline distT="0" distB="0" distL="0" distR="0" wp14:anchorId="79FDDC46" wp14:editId="1AF8527B">
                <wp:extent cx="137160" cy="13716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6D0C8B3F" w14:textId="533B3407" w:rsidR="00066754" w:rsidRPr="00812880" w:rsidRDefault="00A72A77" w:rsidP="00812880">
          <w:pPr>
            <w:pStyle w:val="Header"/>
          </w:pPr>
          <w:r>
            <w:rPr>
              <w:rStyle w:val="Strong"/>
            </w:rPr>
            <w:t>40+ hours of hypnotherapy training</w:t>
          </w:r>
        </w:p>
      </w:tc>
    </w:tr>
  </w:tbl>
  <w:p w14:paraId="5D3BF6B0" w14:textId="77777777" w:rsidR="002E4F42" w:rsidRPr="00812880" w:rsidRDefault="002E4F42" w:rsidP="008128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ECE7" w14:textId="77777777" w:rsidR="00A72A77" w:rsidRDefault="00A72A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916"/>
    <w:rsid w:val="0000418E"/>
    <w:rsid w:val="00015440"/>
    <w:rsid w:val="00016839"/>
    <w:rsid w:val="00042360"/>
    <w:rsid w:val="00042FB3"/>
    <w:rsid w:val="00055973"/>
    <w:rsid w:val="00057671"/>
    <w:rsid w:val="00066754"/>
    <w:rsid w:val="00084752"/>
    <w:rsid w:val="00086540"/>
    <w:rsid w:val="000A2384"/>
    <w:rsid w:val="000A324B"/>
    <w:rsid w:val="000D445D"/>
    <w:rsid w:val="000D479D"/>
    <w:rsid w:val="000F4987"/>
    <w:rsid w:val="000F65EC"/>
    <w:rsid w:val="00103670"/>
    <w:rsid w:val="0011573E"/>
    <w:rsid w:val="0012634B"/>
    <w:rsid w:val="001269DE"/>
    <w:rsid w:val="00140DAE"/>
    <w:rsid w:val="0015180F"/>
    <w:rsid w:val="001746FC"/>
    <w:rsid w:val="00184D56"/>
    <w:rsid w:val="00193653"/>
    <w:rsid w:val="001C329C"/>
    <w:rsid w:val="001D15D7"/>
    <w:rsid w:val="001D3916"/>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56395"/>
    <w:rsid w:val="00564D17"/>
    <w:rsid w:val="00567050"/>
    <w:rsid w:val="00570173"/>
    <w:rsid w:val="005D3902"/>
    <w:rsid w:val="005D797B"/>
    <w:rsid w:val="005E0ED9"/>
    <w:rsid w:val="00616B41"/>
    <w:rsid w:val="00620AE8"/>
    <w:rsid w:val="0064628C"/>
    <w:rsid w:val="0065214E"/>
    <w:rsid w:val="00655EE2"/>
    <w:rsid w:val="006771EF"/>
    <w:rsid w:val="00680296"/>
    <w:rsid w:val="006853BC"/>
    <w:rsid w:val="00686E45"/>
    <w:rsid w:val="00687389"/>
    <w:rsid w:val="006928C1"/>
    <w:rsid w:val="006966F9"/>
    <w:rsid w:val="006B74AA"/>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637B"/>
    <w:rsid w:val="00955A78"/>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72927"/>
    <w:rsid w:val="00A72A77"/>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D1747"/>
    <w:rsid w:val="00BD1B3B"/>
    <w:rsid w:val="00BD2B06"/>
    <w:rsid w:val="00BD3B53"/>
    <w:rsid w:val="00BE2FFB"/>
    <w:rsid w:val="00BF68C7"/>
    <w:rsid w:val="00C00194"/>
    <w:rsid w:val="00C14973"/>
    <w:rsid w:val="00C15C45"/>
    <w:rsid w:val="00C1643D"/>
    <w:rsid w:val="00C261A9"/>
    <w:rsid w:val="00C40171"/>
    <w:rsid w:val="00C42793"/>
    <w:rsid w:val="00C47362"/>
    <w:rsid w:val="00C601ED"/>
    <w:rsid w:val="00C7624A"/>
    <w:rsid w:val="00C8234D"/>
    <w:rsid w:val="00CD4CE6"/>
    <w:rsid w:val="00CE5A5C"/>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557A0"/>
    <w:rsid w:val="00E70676"/>
    <w:rsid w:val="00EF6435"/>
    <w:rsid w:val="00F10F6B"/>
    <w:rsid w:val="00F23697"/>
    <w:rsid w:val="00F36BB7"/>
    <w:rsid w:val="00F87EAA"/>
    <w:rsid w:val="00F92B25"/>
    <w:rsid w:val="00F96B12"/>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C20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916"/>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99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l%20Property%20Group\AppData\Roaming\Microsoft\Templates\Blue%20spheres%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73CA8ED163463689ABEEFE9DD0F5D3"/>
        <w:category>
          <w:name w:val="General"/>
          <w:gallery w:val="placeholder"/>
        </w:category>
        <w:types>
          <w:type w:val="bbPlcHdr"/>
        </w:types>
        <w:behaviors>
          <w:behavior w:val="content"/>
        </w:behaviors>
        <w:guid w:val="{D6EFC7AE-BF92-48A4-93D0-B52D5FF777F8}"/>
      </w:docPartPr>
      <w:docPartBody>
        <w:p w:rsidR="00000000" w:rsidRDefault="00FC61BE">
          <w:pPr>
            <w:pStyle w:val="C273CA8ED163463689ABEEFE9DD0F5D3"/>
          </w:pPr>
          <w:r w:rsidRPr="007B2549">
            <w:t>Secretary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BE"/>
    <w:rsid w:val="00FC6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4EEA43F26145DAAF148A4AF6943FDA">
    <w:name w:val="8C4EEA43F26145DAAF148A4AF6943FDA"/>
  </w:style>
  <w:style w:type="paragraph" w:customStyle="1" w:styleId="96CA20508A844E549430CE0CDC88B6C6">
    <w:name w:val="96CA20508A844E549430CE0CDC88B6C6"/>
  </w:style>
  <w:style w:type="paragraph" w:customStyle="1" w:styleId="37B94A6D6C8242CF9DFE209A31CB3A9C">
    <w:name w:val="37B94A6D6C8242CF9DFE209A31CB3A9C"/>
  </w:style>
  <w:style w:type="paragraph" w:customStyle="1" w:styleId="B817D9C7363A476197DF768E4DBBCEB4">
    <w:name w:val="B817D9C7363A476197DF768E4DBBCEB4"/>
  </w:style>
  <w:style w:type="paragraph" w:customStyle="1" w:styleId="B8F275AFE2F54266A20762B096E43734">
    <w:name w:val="B8F275AFE2F54266A20762B096E43734"/>
  </w:style>
  <w:style w:type="paragraph" w:customStyle="1" w:styleId="89A411B4A4CB4E56985EA26A79BECC99">
    <w:name w:val="89A411B4A4CB4E56985EA26A79BECC99"/>
  </w:style>
  <w:style w:type="paragraph" w:customStyle="1" w:styleId="CB21E8A7D1504CC29B96A055B0096B19">
    <w:name w:val="CB21E8A7D1504CC29B96A055B0096B19"/>
  </w:style>
  <w:style w:type="paragraph" w:customStyle="1" w:styleId="FB537E2D2EEE4FE6AE606B0EDF4F6054">
    <w:name w:val="FB537E2D2EEE4FE6AE606B0EDF4F6054"/>
  </w:style>
  <w:style w:type="paragraph" w:customStyle="1" w:styleId="EF54B43CC06F45CB8935EA0A4273183B">
    <w:name w:val="EF54B43CC06F45CB8935EA0A4273183B"/>
  </w:style>
  <w:style w:type="paragraph" w:customStyle="1" w:styleId="38334FD56BEF4224A71739CD49012619">
    <w:name w:val="38334FD56BEF4224A71739CD49012619"/>
  </w:style>
  <w:style w:type="paragraph" w:customStyle="1" w:styleId="BDC31C4F5F024F00A9C294D9EC601E41">
    <w:name w:val="BDC31C4F5F024F00A9C294D9EC601E41"/>
  </w:style>
  <w:style w:type="paragraph" w:customStyle="1" w:styleId="7C2954D634BF4DE284607CE0D21CCE3B">
    <w:name w:val="7C2954D634BF4DE284607CE0D21CCE3B"/>
  </w:style>
  <w:style w:type="paragraph" w:customStyle="1" w:styleId="CAAA79BC6E1840DC9014BD52E00E0339">
    <w:name w:val="CAAA79BC6E1840DC9014BD52E00E0339"/>
  </w:style>
  <w:style w:type="paragraph" w:customStyle="1" w:styleId="FC00464A07984246A9F17B3FAAC7B31A">
    <w:name w:val="FC00464A07984246A9F17B3FAAC7B31A"/>
  </w:style>
  <w:style w:type="paragraph" w:customStyle="1" w:styleId="A57570C2801441E08688B7B2609BC85F">
    <w:name w:val="A57570C2801441E08688B7B2609BC85F"/>
  </w:style>
  <w:style w:type="paragraph" w:customStyle="1" w:styleId="965AEC19B97D4F5CB794160627DF7D6A">
    <w:name w:val="965AEC19B97D4F5CB794160627DF7D6A"/>
  </w:style>
  <w:style w:type="paragraph" w:customStyle="1" w:styleId="6A8A63C7B2D441AB80B764623AC34D19">
    <w:name w:val="6A8A63C7B2D441AB80B764623AC34D19"/>
  </w:style>
  <w:style w:type="paragraph" w:customStyle="1" w:styleId="81BFDA08682A41DEAF1F1838EC826483">
    <w:name w:val="81BFDA08682A41DEAF1F1838EC826483"/>
  </w:style>
  <w:style w:type="paragraph" w:customStyle="1" w:styleId="C273CA8ED163463689ABEEFE9DD0F5D3">
    <w:name w:val="C273CA8ED163463689ABEEFE9DD0F5D3"/>
  </w:style>
  <w:style w:type="paragraph" w:customStyle="1" w:styleId="F45F234FEE2E485EA79E8F824D3B6CB8">
    <w:name w:val="F45F234FEE2E485EA79E8F824D3B6CB8"/>
  </w:style>
  <w:style w:type="paragraph" w:customStyle="1" w:styleId="6AE56EDE988C42E58F7298003DE1D2A4">
    <w:name w:val="6AE56EDE988C42E58F7298003DE1D2A4"/>
  </w:style>
  <w:style w:type="paragraph" w:customStyle="1" w:styleId="B1D65FBA9F004F7290BDB7B1612BC71D">
    <w:name w:val="B1D65FBA9F004F7290BDB7B1612BC71D"/>
  </w:style>
  <w:style w:type="paragraph" w:customStyle="1" w:styleId="507B814461484409AD2195E6BF2BB0E7">
    <w:name w:val="507B814461484409AD2195E6BF2BB0E7"/>
  </w:style>
  <w:style w:type="paragraph" w:customStyle="1" w:styleId="FF493EE026F34FDCBC28B6B450A311CD">
    <w:name w:val="FF493EE026F34FDCBC28B6B450A311CD"/>
  </w:style>
  <w:style w:type="paragraph" w:customStyle="1" w:styleId="922784CB4697484DA954746D25D433FA">
    <w:name w:val="922784CB4697484DA954746D25D433FA"/>
  </w:style>
  <w:style w:type="paragraph" w:customStyle="1" w:styleId="C05C61E87AB3431CADA274E7533E8DFA">
    <w:name w:val="C05C61E87AB3431CADA274E7533E8DFA"/>
  </w:style>
  <w:style w:type="paragraph" w:customStyle="1" w:styleId="50C8A0C7937446348990B670BD8E19F7">
    <w:name w:val="50C8A0C7937446348990B670BD8E19F7"/>
  </w:style>
  <w:style w:type="paragraph" w:customStyle="1" w:styleId="D58FDBCA5B0645918125D7F11259E65E">
    <w:name w:val="D58FDBCA5B0645918125D7F11259E65E"/>
  </w:style>
  <w:style w:type="paragraph" w:customStyle="1" w:styleId="DCB4D7F78E264F60A4F1E0566A1C81F9">
    <w:name w:val="DCB4D7F78E264F60A4F1E0566A1C81F9"/>
  </w:style>
  <w:style w:type="paragraph" w:customStyle="1" w:styleId="7E33660DF91C4DBC96480A6204739D1A">
    <w:name w:val="7E33660DF91C4DBC96480A6204739D1A"/>
  </w:style>
  <w:style w:type="paragraph" w:customStyle="1" w:styleId="921E8D49477F4FBE9A6CEF1B702B34FE">
    <w:name w:val="921E8D49477F4FBE9A6CEF1B702B34FE"/>
  </w:style>
  <w:style w:type="paragraph" w:customStyle="1" w:styleId="7464620DFD1647068949B6F5D521B9C7">
    <w:name w:val="7464620DFD1647068949B6F5D521B9C7"/>
  </w:style>
  <w:style w:type="paragraph" w:customStyle="1" w:styleId="B10452E2F6F34D87A6A2E8018A9A9898">
    <w:name w:val="B10452E2F6F34D87A6A2E8018A9A9898"/>
  </w:style>
  <w:style w:type="paragraph" w:customStyle="1" w:styleId="49366C0E1A984B3DBCB80B452653A34E">
    <w:name w:val="49366C0E1A984B3DBCB80B452653A34E"/>
  </w:style>
  <w:style w:type="paragraph" w:customStyle="1" w:styleId="068BE89B03234957A510DC13FBEF2C34">
    <w:name w:val="068BE89B03234957A510DC13FBEF2C34"/>
  </w:style>
  <w:style w:type="paragraph" w:customStyle="1" w:styleId="FD506E31D45F4A979480DA4C57516345">
    <w:name w:val="FD506E31D45F4A979480DA4C575163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3.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5.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agenda</Template>
  <TotalTime>0</TotalTime>
  <Pages>1</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2022-03-26T14:21:00Z</dcterms:created>
  <dcterms:modified xsi:type="dcterms:W3CDTF">2022-03-26T14:31:00Z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